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474A" w:rsidRPr="00307B28" w:rsidRDefault="0061474A" w:rsidP="003E6D7A">
      <w:pPr>
        <w:ind w:left="-720"/>
        <w:jc w:val="center"/>
        <w:rPr>
          <w:b/>
          <w:bCs/>
        </w:rPr>
      </w:pPr>
      <w:r w:rsidRPr="00307B28">
        <w:rPr>
          <w:b/>
          <w:bCs/>
        </w:rPr>
        <w:t>Муниципальное бюджетное дошкольное образовательное учреждение</w:t>
      </w:r>
    </w:p>
    <w:p w:rsidR="0061474A" w:rsidRPr="00307B28" w:rsidRDefault="0061474A" w:rsidP="003E6D7A">
      <w:pPr>
        <w:ind w:left="-540"/>
        <w:jc w:val="center"/>
        <w:rPr>
          <w:b/>
          <w:bCs/>
        </w:rPr>
      </w:pPr>
      <w:r w:rsidRPr="00307B28">
        <w:rPr>
          <w:b/>
        </w:rPr>
        <w:t xml:space="preserve">Мелля-Тамакский детский сад </w:t>
      </w:r>
      <w:r w:rsidRPr="00307B28">
        <w:rPr>
          <w:b/>
          <w:bCs/>
        </w:rPr>
        <w:t>«Куянкай» Муслюмовского муниципального района РТ</w:t>
      </w:r>
    </w:p>
    <w:p w:rsidR="0061474A" w:rsidRPr="00A147B7" w:rsidRDefault="0061474A" w:rsidP="001E2B38">
      <w:pPr>
        <w:widowControl/>
        <w:autoSpaceDE/>
        <w:autoSpaceDN/>
        <w:adjustRightInd/>
        <w:jc w:val="center"/>
        <w:rPr>
          <w:b/>
          <w:bCs/>
          <w:sz w:val="28"/>
          <w:szCs w:val="28"/>
        </w:rPr>
      </w:pPr>
    </w:p>
    <w:p w:rsidR="0061474A" w:rsidRPr="00E05B45" w:rsidRDefault="0061474A" w:rsidP="001E2B38">
      <w:pPr>
        <w:widowControl/>
        <w:autoSpaceDE/>
        <w:autoSpaceDN/>
        <w:adjustRightInd/>
        <w:jc w:val="center"/>
        <w:rPr>
          <w:b/>
          <w:bCs/>
        </w:rPr>
      </w:pPr>
    </w:p>
    <w:tbl>
      <w:tblPr>
        <w:tblW w:w="0" w:type="auto"/>
        <w:tblLook w:val="0000"/>
      </w:tblPr>
      <w:tblGrid>
        <w:gridCol w:w="4968"/>
        <w:gridCol w:w="4500"/>
      </w:tblGrid>
      <w:tr w:rsidR="0061474A" w:rsidRPr="00705876" w:rsidTr="005A35BB">
        <w:trPr>
          <w:trHeight w:val="2335"/>
        </w:trPr>
        <w:tc>
          <w:tcPr>
            <w:tcW w:w="4968" w:type="dxa"/>
          </w:tcPr>
          <w:p w:rsidR="0061474A" w:rsidRDefault="0061474A">
            <w:pPr>
              <w:widowControl/>
              <w:autoSpaceDE/>
              <w:adjustRightInd/>
              <w:rPr>
                <w:b/>
              </w:rPr>
            </w:pPr>
            <w:r>
              <w:rPr>
                <w:b/>
              </w:rPr>
              <w:t>ПРИНЯТО</w:t>
            </w:r>
          </w:p>
          <w:p w:rsidR="0061474A" w:rsidRDefault="0061474A">
            <w:pPr>
              <w:widowControl/>
              <w:autoSpaceDE/>
              <w:adjustRightInd/>
            </w:pPr>
            <w:r>
              <w:t>Принято педагогическим советом</w:t>
            </w:r>
          </w:p>
          <w:p w:rsidR="0061474A" w:rsidRDefault="0061474A">
            <w:pPr>
              <w:widowControl/>
              <w:autoSpaceDE/>
              <w:adjustRightInd/>
            </w:pPr>
            <w:r>
              <w:t>Протокол №______</w:t>
            </w:r>
          </w:p>
          <w:p w:rsidR="0061474A" w:rsidRDefault="0061474A">
            <w:pPr>
              <w:widowControl/>
              <w:autoSpaceDE/>
              <w:adjustRightInd/>
              <w:ind w:right="216"/>
            </w:pPr>
            <w:r>
              <w:t>от«____»________________20____г.</w:t>
            </w:r>
          </w:p>
          <w:p w:rsidR="0061474A" w:rsidRDefault="0061474A">
            <w:pPr>
              <w:widowControl/>
              <w:autoSpaceDE/>
              <w:adjustRightInd/>
            </w:pPr>
          </w:p>
          <w:p w:rsidR="0061474A" w:rsidRDefault="0061474A">
            <w:pPr>
              <w:widowControl/>
              <w:autoSpaceDE/>
              <w:adjustRightInd/>
            </w:pPr>
            <w:r>
              <w:t>Председатель педагогического совета</w:t>
            </w:r>
          </w:p>
          <w:p w:rsidR="0061474A" w:rsidRDefault="0061474A">
            <w:pPr>
              <w:widowControl/>
              <w:autoSpaceDE/>
              <w:adjustRightInd/>
            </w:pPr>
            <w:r>
              <w:t>_______________  ________________</w:t>
            </w:r>
          </w:p>
        </w:tc>
        <w:tc>
          <w:tcPr>
            <w:tcW w:w="4500" w:type="dxa"/>
          </w:tcPr>
          <w:p w:rsidR="0061474A" w:rsidRDefault="0061474A">
            <w:pPr>
              <w:widowControl/>
              <w:autoSpaceDE/>
              <w:adjustRightInd/>
              <w:jc w:val="center"/>
              <w:rPr>
                <w:b/>
              </w:rPr>
            </w:pPr>
            <w:r>
              <w:rPr>
                <w:b/>
              </w:rPr>
              <w:t xml:space="preserve">        УТВЕРЖДАЮ</w:t>
            </w:r>
          </w:p>
          <w:p w:rsidR="0061474A" w:rsidRDefault="0061474A">
            <w:pPr>
              <w:rPr>
                <w:bCs/>
              </w:rPr>
            </w:pPr>
            <w:r>
              <w:t xml:space="preserve"> Заведующий МБДОУ </w:t>
            </w:r>
            <w:r>
              <w:rPr>
                <w:bCs/>
              </w:rPr>
              <w:t>«Куянкай»</w:t>
            </w:r>
          </w:p>
          <w:p w:rsidR="0061474A" w:rsidRDefault="0061474A">
            <w:pPr>
              <w:rPr>
                <w:b/>
                <w:bCs/>
              </w:rPr>
            </w:pPr>
            <w:r>
              <w:rPr>
                <w:bCs/>
              </w:rPr>
              <w:t xml:space="preserve">  __________  Г.Г. Хусаенова</w:t>
            </w:r>
          </w:p>
          <w:p w:rsidR="0061474A" w:rsidRDefault="0061474A">
            <w:r>
              <w:t>Введено в действие Приказом  №_____ от «____»______________20___ г.</w:t>
            </w:r>
          </w:p>
          <w:p w:rsidR="0061474A" w:rsidRDefault="0061474A">
            <w:pPr>
              <w:widowControl/>
              <w:autoSpaceDE/>
              <w:adjustRightInd/>
              <w:jc w:val="right"/>
            </w:pPr>
          </w:p>
          <w:p w:rsidR="0061474A" w:rsidRDefault="0061474A">
            <w:pPr>
              <w:widowControl/>
              <w:autoSpaceDE/>
              <w:adjustRightInd/>
              <w:jc w:val="right"/>
            </w:pPr>
          </w:p>
        </w:tc>
        <w:bookmarkStart w:id="0" w:name="_GoBack"/>
        <w:bookmarkEnd w:id="0"/>
      </w:tr>
    </w:tbl>
    <w:p w:rsidR="0061474A" w:rsidRDefault="0061474A" w:rsidP="001E2B38">
      <w:pPr>
        <w:pStyle w:val="Style8"/>
        <w:widowControl/>
        <w:spacing w:line="240" w:lineRule="exact"/>
        <w:jc w:val="left"/>
        <w:rPr>
          <w:sz w:val="20"/>
          <w:szCs w:val="20"/>
        </w:rPr>
      </w:pPr>
    </w:p>
    <w:p w:rsidR="0061474A" w:rsidRPr="00A147B7" w:rsidRDefault="0061474A" w:rsidP="001E2B38">
      <w:pPr>
        <w:pStyle w:val="Style8"/>
        <w:widowControl/>
        <w:spacing w:before="41" w:line="360" w:lineRule="auto"/>
        <w:ind w:left="709" w:hanging="742"/>
        <w:rPr>
          <w:rStyle w:val="FontStyle49"/>
          <w:bCs/>
          <w:sz w:val="28"/>
          <w:szCs w:val="28"/>
        </w:rPr>
      </w:pPr>
      <w:r w:rsidRPr="00A147B7">
        <w:rPr>
          <w:rStyle w:val="FontStyle49"/>
          <w:bCs/>
          <w:sz w:val="28"/>
          <w:szCs w:val="28"/>
        </w:rPr>
        <w:t>Положение о порядке</w:t>
      </w:r>
    </w:p>
    <w:p w:rsidR="0061474A" w:rsidRDefault="0061474A" w:rsidP="001E2B38">
      <w:pPr>
        <w:widowControl/>
        <w:autoSpaceDE/>
        <w:autoSpaceDN/>
        <w:adjustRightInd/>
        <w:spacing w:line="360" w:lineRule="auto"/>
        <w:jc w:val="center"/>
        <w:rPr>
          <w:b/>
          <w:bCs/>
        </w:rPr>
      </w:pPr>
      <w:r>
        <w:rPr>
          <w:rStyle w:val="FontStyle49"/>
          <w:bCs/>
          <w:szCs w:val="26"/>
        </w:rPr>
        <w:t xml:space="preserve">формирования, ведения и хранения личных дел воспитанников муниципального бюджетного дошкольного образовательного учреждения </w:t>
      </w:r>
    </w:p>
    <w:p w:rsidR="0061474A" w:rsidRPr="00F1298C" w:rsidRDefault="0061474A" w:rsidP="00F1298C">
      <w:pPr>
        <w:pStyle w:val="Style8"/>
        <w:widowControl/>
        <w:spacing w:line="240" w:lineRule="exact"/>
        <w:rPr>
          <w:sz w:val="26"/>
          <w:szCs w:val="26"/>
        </w:rPr>
      </w:pPr>
      <w:r w:rsidRPr="00F1298C">
        <w:rPr>
          <w:b/>
          <w:sz w:val="26"/>
          <w:szCs w:val="26"/>
        </w:rPr>
        <w:t xml:space="preserve">Мелля-Тамакский детский сад </w:t>
      </w:r>
      <w:r w:rsidRPr="00F1298C">
        <w:rPr>
          <w:b/>
          <w:bCs/>
          <w:sz w:val="26"/>
          <w:szCs w:val="26"/>
        </w:rPr>
        <w:t>«Куянкай» Муслюмовского муниципального района РТ</w:t>
      </w:r>
    </w:p>
    <w:p w:rsidR="0061474A" w:rsidRDefault="0061474A" w:rsidP="001E2B38">
      <w:pPr>
        <w:pStyle w:val="Style8"/>
        <w:widowControl/>
        <w:spacing w:before="84"/>
        <w:ind w:left="709" w:hanging="742"/>
        <w:rPr>
          <w:rStyle w:val="FontStyle49"/>
          <w:bCs/>
          <w:szCs w:val="26"/>
        </w:rPr>
      </w:pPr>
      <w:r>
        <w:rPr>
          <w:rStyle w:val="FontStyle49"/>
          <w:bCs/>
          <w:szCs w:val="26"/>
        </w:rPr>
        <w:t>1. Общие положения.</w:t>
      </w:r>
    </w:p>
    <w:p w:rsidR="0061474A" w:rsidRPr="00D23B84" w:rsidRDefault="0061474A" w:rsidP="001E2B38">
      <w:pPr>
        <w:pStyle w:val="Style9"/>
        <w:widowControl/>
        <w:tabs>
          <w:tab w:val="left" w:pos="684"/>
        </w:tabs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1.1.</w:t>
      </w:r>
      <w:r w:rsidRPr="00D23B84">
        <w:rPr>
          <w:rStyle w:val="FontStyle50"/>
          <w:szCs w:val="26"/>
        </w:rPr>
        <w:tab/>
        <w:t>Настоящий Порядок формирования, ведения и хранения личных дел</w:t>
      </w:r>
      <w:r w:rsidRPr="00D23B84">
        <w:rPr>
          <w:rStyle w:val="FontStyle50"/>
          <w:szCs w:val="26"/>
        </w:rPr>
        <w:br/>
        <w:t xml:space="preserve">воспитанников (далее - Порядок) муниципального бюджетного дошкольного образовательного учреждения </w:t>
      </w:r>
      <w:r w:rsidRPr="00882EA8">
        <w:rPr>
          <w:sz w:val="26"/>
          <w:szCs w:val="26"/>
        </w:rPr>
        <w:t xml:space="preserve">Мелля-Тамакский детский сад </w:t>
      </w:r>
      <w:r w:rsidRPr="00882EA8">
        <w:rPr>
          <w:bCs/>
          <w:sz w:val="26"/>
          <w:szCs w:val="26"/>
        </w:rPr>
        <w:t>«Куянкай»</w:t>
      </w:r>
      <w:r w:rsidRPr="00D23B84">
        <w:rPr>
          <w:rStyle w:val="FontStyle50"/>
          <w:szCs w:val="26"/>
        </w:rPr>
        <w:t xml:space="preserve"> определяет требования по оформлению, заполнению (ведению) и хранению личных дел воспитанников, а также регламентирует этапы и последовательность работы сотрудников МБДОУ с личными делами воспитанников.</w:t>
      </w:r>
    </w:p>
    <w:p w:rsidR="0061474A" w:rsidRPr="00D23B84" w:rsidRDefault="0061474A" w:rsidP="001E2B38">
      <w:pPr>
        <w:pStyle w:val="Style9"/>
        <w:widowControl/>
        <w:tabs>
          <w:tab w:val="left" w:pos="454"/>
        </w:tabs>
        <w:ind w:left="709" w:hanging="742"/>
        <w:jc w:val="left"/>
        <w:rPr>
          <w:rStyle w:val="FontStyle50"/>
          <w:szCs w:val="26"/>
        </w:rPr>
      </w:pPr>
      <w:r w:rsidRPr="00D23B84">
        <w:rPr>
          <w:rStyle w:val="FontStyle50"/>
          <w:szCs w:val="26"/>
        </w:rPr>
        <w:t>1.2.</w:t>
      </w:r>
      <w:r w:rsidRPr="00D23B84">
        <w:rPr>
          <w:rStyle w:val="FontStyle50"/>
          <w:szCs w:val="26"/>
        </w:rPr>
        <w:tab/>
        <w:t>Настоящий Порядок разработан в соответствии с:</w:t>
      </w:r>
    </w:p>
    <w:p w:rsidR="0061474A" w:rsidRPr="00D23B84" w:rsidRDefault="0061474A" w:rsidP="001E2B38">
      <w:pPr>
        <w:pStyle w:val="Style9"/>
        <w:widowControl/>
        <w:numPr>
          <w:ilvl w:val="0"/>
          <w:numId w:val="1"/>
        </w:numPr>
        <w:tabs>
          <w:tab w:val="left" w:pos="223"/>
        </w:tabs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Федеральным законом от 29.12.2012 года № 273-ФЗ «Об образовании в Российской Федерации»;</w:t>
      </w:r>
    </w:p>
    <w:p w:rsidR="0061474A" w:rsidRPr="00D23B84" w:rsidRDefault="0061474A" w:rsidP="001E2B38">
      <w:pPr>
        <w:pStyle w:val="Style9"/>
        <w:widowControl/>
        <w:numPr>
          <w:ilvl w:val="0"/>
          <w:numId w:val="1"/>
        </w:numPr>
        <w:tabs>
          <w:tab w:val="left" w:pos="223"/>
        </w:tabs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Федеральным законом от 27 июля 2006 года №152-ФЗ «О персональных данных»;</w:t>
      </w:r>
    </w:p>
    <w:p w:rsidR="0061474A" w:rsidRPr="00D23B84" w:rsidRDefault="0061474A" w:rsidP="001E2B38">
      <w:pPr>
        <w:pStyle w:val="Style9"/>
        <w:widowControl/>
        <w:numPr>
          <w:ilvl w:val="0"/>
          <w:numId w:val="1"/>
        </w:numPr>
        <w:tabs>
          <w:tab w:val="left" w:pos="223"/>
        </w:tabs>
        <w:spacing w:before="65"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 xml:space="preserve">Приказом Министерства образования и науки Российской Федерации от 30 августа </w:t>
      </w:r>
      <w:smartTag w:uri="urn:schemas-microsoft-com:office:smarttags" w:element="metricconverter">
        <w:smartTagPr>
          <w:attr w:name="ProductID" w:val="2013 г"/>
        </w:smartTagPr>
        <w:r w:rsidRPr="00D23B84">
          <w:rPr>
            <w:rStyle w:val="FontStyle50"/>
            <w:szCs w:val="26"/>
          </w:rPr>
          <w:t>2013 г</w:t>
        </w:r>
      </w:smartTag>
      <w:r w:rsidRPr="00D23B84">
        <w:rPr>
          <w:rStyle w:val="FontStyle50"/>
          <w:szCs w:val="26"/>
        </w:rPr>
        <w:t>. № 1014 «Об утверждении Порядка организации и осуществления       образовательной       деятельности       по       основным общеобразовательным программам - образовательным программам дошкольного образования»;</w:t>
      </w:r>
    </w:p>
    <w:p w:rsidR="0061474A" w:rsidRPr="00D23B84" w:rsidRDefault="0061474A" w:rsidP="001E2B38">
      <w:pPr>
        <w:pStyle w:val="Style9"/>
        <w:widowControl/>
        <w:numPr>
          <w:ilvl w:val="0"/>
          <w:numId w:val="1"/>
        </w:numPr>
        <w:tabs>
          <w:tab w:val="left" w:pos="223"/>
        </w:tabs>
        <w:spacing w:before="65"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 xml:space="preserve">приказом Министерства образования и науки Российской Федерации от 8 апреля </w:t>
      </w:r>
      <w:smartTag w:uri="urn:schemas-microsoft-com:office:smarttags" w:element="metricconverter">
        <w:smartTagPr>
          <w:attr w:name="ProductID" w:val="2014 г"/>
        </w:smartTagPr>
        <w:r w:rsidRPr="00D23B84">
          <w:rPr>
            <w:rStyle w:val="FontStyle50"/>
            <w:szCs w:val="26"/>
          </w:rPr>
          <w:t>2014 г</w:t>
        </w:r>
      </w:smartTag>
      <w:r w:rsidRPr="00D23B84">
        <w:rPr>
          <w:rStyle w:val="FontStyle50"/>
          <w:szCs w:val="26"/>
        </w:rPr>
        <w:t>. № 293 «Об утверждении Порядка приема на обучение по образовательным программам дошкольного образования»;</w:t>
      </w:r>
    </w:p>
    <w:p w:rsidR="0061474A" w:rsidRPr="00D23B84" w:rsidRDefault="0061474A" w:rsidP="001E2B38">
      <w:pPr>
        <w:pStyle w:val="Style9"/>
        <w:widowControl/>
        <w:numPr>
          <w:ilvl w:val="0"/>
          <w:numId w:val="1"/>
        </w:numPr>
        <w:tabs>
          <w:tab w:val="left" w:pos="223"/>
        </w:tabs>
        <w:spacing w:before="65" w:line="317" w:lineRule="exact"/>
        <w:ind w:left="709" w:hanging="742"/>
        <w:rPr>
          <w:rStyle w:val="FontStyle49"/>
          <w:b w:val="0"/>
          <w:sz w:val="24"/>
        </w:rPr>
      </w:pPr>
      <w:r w:rsidRPr="00D23B84">
        <w:rPr>
          <w:rStyle w:val="FontStyle50"/>
          <w:szCs w:val="26"/>
        </w:rPr>
        <w:t>Правилами приема детей в муниципальное бюджетное дошкольное</w:t>
      </w:r>
      <w:r w:rsidRPr="00D23B84">
        <w:rPr>
          <w:rStyle w:val="FontStyle50"/>
          <w:szCs w:val="26"/>
        </w:rPr>
        <w:br/>
        <w:t xml:space="preserve">образовательное учреждение </w:t>
      </w:r>
      <w:r w:rsidRPr="00882EA8">
        <w:rPr>
          <w:sz w:val="26"/>
          <w:szCs w:val="26"/>
        </w:rPr>
        <w:t xml:space="preserve">Мелля-Тамакский детский сад </w:t>
      </w:r>
      <w:r w:rsidRPr="00882EA8">
        <w:rPr>
          <w:bCs/>
          <w:sz w:val="26"/>
          <w:szCs w:val="26"/>
        </w:rPr>
        <w:t>«Куянкай»</w:t>
      </w:r>
      <w:r w:rsidRPr="00D23B84">
        <w:rPr>
          <w:rStyle w:val="FontStyle50"/>
          <w:szCs w:val="26"/>
        </w:rPr>
        <w:t>.</w:t>
      </w:r>
    </w:p>
    <w:p w:rsidR="0061474A" w:rsidRPr="00D23B84" w:rsidRDefault="0061474A" w:rsidP="001E2B38">
      <w:pPr>
        <w:pStyle w:val="Style8"/>
        <w:widowControl/>
        <w:spacing w:before="77" w:line="317" w:lineRule="exact"/>
        <w:ind w:left="709" w:hanging="742"/>
        <w:rPr>
          <w:rStyle w:val="FontStyle49"/>
          <w:bCs/>
          <w:sz w:val="24"/>
        </w:rPr>
      </w:pPr>
      <w:r w:rsidRPr="00D23B84">
        <w:rPr>
          <w:rStyle w:val="FontStyle49"/>
          <w:bCs/>
          <w:sz w:val="24"/>
        </w:rPr>
        <w:t>2.     Понятие личного дела воспитанника.</w:t>
      </w:r>
    </w:p>
    <w:p w:rsidR="0061474A" w:rsidRPr="00D23B84" w:rsidRDefault="0061474A" w:rsidP="001E2B38">
      <w:pPr>
        <w:pStyle w:val="Style9"/>
        <w:widowControl/>
        <w:numPr>
          <w:ilvl w:val="0"/>
          <w:numId w:val="2"/>
        </w:numPr>
        <w:tabs>
          <w:tab w:val="left" w:pos="598"/>
        </w:tabs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Личное дело воспитанника МБДОУ - это совокупность данных о воспитаннике, представленных в виде соответствующих документов (или их заверенных копий). Личное дело воспитанника представляет собой индивидуальную папку , в которой находятся документы (или их заверенные копии).</w:t>
      </w:r>
    </w:p>
    <w:p w:rsidR="0061474A" w:rsidRPr="00D23B84" w:rsidRDefault="0061474A" w:rsidP="001E2B38">
      <w:pPr>
        <w:pStyle w:val="Style9"/>
        <w:widowControl/>
        <w:numPr>
          <w:ilvl w:val="0"/>
          <w:numId w:val="2"/>
        </w:numPr>
        <w:tabs>
          <w:tab w:val="left" w:pos="598"/>
        </w:tabs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Личное дело ведется на каждого воспитанника МБДОУ с момента зачисления в МБДОУ и до отчисления воспитанника из МБДОУ в связи с прекращением образовательных отношений.</w:t>
      </w:r>
    </w:p>
    <w:p w:rsidR="0061474A" w:rsidRPr="00D23B84" w:rsidRDefault="0061474A" w:rsidP="001E2B38">
      <w:pPr>
        <w:pStyle w:val="Style8"/>
        <w:widowControl/>
        <w:spacing w:line="240" w:lineRule="exact"/>
        <w:ind w:left="709" w:hanging="742"/>
      </w:pPr>
    </w:p>
    <w:p w:rsidR="0061474A" w:rsidRPr="00D23B84" w:rsidRDefault="0061474A" w:rsidP="001E2B38">
      <w:pPr>
        <w:pStyle w:val="Style8"/>
        <w:widowControl/>
        <w:spacing w:before="77"/>
        <w:ind w:left="709" w:hanging="742"/>
        <w:rPr>
          <w:rStyle w:val="FontStyle49"/>
          <w:bCs/>
          <w:sz w:val="24"/>
        </w:rPr>
      </w:pPr>
      <w:r w:rsidRPr="00D23B84">
        <w:rPr>
          <w:rStyle w:val="FontStyle49"/>
          <w:bCs/>
          <w:sz w:val="24"/>
        </w:rPr>
        <w:t>3. Формирование личного дела при зачислении в МБДОУ.</w:t>
      </w:r>
    </w:p>
    <w:p w:rsidR="0061474A" w:rsidRPr="00D23B84" w:rsidRDefault="0061474A" w:rsidP="001E2B38">
      <w:pPr>
        <w:pStyle w:val="Style9"/>
        <w:widowControl/>
        <w:tabs>
          <w:tab w:val="left" w:pos="677"/>
        </w:tabs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3.1.</w:t>
      </w:r>
      <w:r w:rsidRPr="00D23B84">
        <w:rPr>
          <w:rStyle w:val="FontStyle50"/>
          <w:szCs w:val="26"/>
        </w:rPr>
        <w:tab/>
        <w:t>На каждого воспитанника, принятого (зачисленного) в МБДОУ,</w:t>
      </w:r>
      <w:r w:rsidRPr="00D23B84">
        <w:rPr>
          <w:rStyle w:val="FontStyle50"/>
          <w:szCs w:val="26"/>
        </w:rPr>
        <w:br/>
        <w:t>формируется личное дело.</w:t>
      </w:r>
    </w:p>
    <w:p w:rsidR="0061474A" w:rsidRPr="00D23B84" w:rsidRDefault="0061474A" w:rsidP="001E2B38">
      <w:pPr>
        <w:pStyle w:val="Style9"/>
        <w:widowControl/>
        <w:tabs>
          <w:tab w:val="left" w:pos="468"/>
        </w:tabs>
        <w:ind w:left="709" w:hanging="742"/>
        <w:jc w:val="left"/>
        <w:rPr>
          <w:rStyle w:val="FontStyle50"/>
          <w:szCs w:val="26"/>
        </w:rPr>
      </w:pPr>
      <w:r w:rsidRPr="00D23B84">
        <w:rPr>
          <w:rStyle w:val="FontStyle50"/>
          <w:szCs w:val="26"/>
        </w:rPr>
        <w:t>3.2.</w:t>
      </w:r>
      <w:r w:rsidRPr="00D23B84">
        <w:rPr>
          <w:rStyle w:val="FontStyle50"/>
          <w:szCs w:val="26"/>
        </w:rPr>
        <w:tab/>
        <w:t>В личное дело воспитанника вкладываются следующие документы:</w:t>
      </w:r>
    </w:p>
    <w:p w:rsidR="0061474A" w:rsidRPr="00D23B84" w:rsidRDefault="0061474A" w:rsidP="001E2B38">
      <w:pPr>
        <w:pStyle w:val="Style9"/>
        <w:widowControl/>
        <w:numPr>
          <w:ilvl w:val="0"/>
          <w:numId w:val="3"/>
        </w:numPr>
        <w:tabs>
          <w:tab w:val="left" w:pos="158"/>
        </w:tabs>
        <w:spacing w:before="7"/>
        <w:ind w:left="709" w:hanging="742"/>
        <w:jc w:val="left"/>
        <w:rPr>
          <w:rStyle w:val="FontStyle50"/>
          <w:szCs w:val="26"/>
        </w:rPr>
      </w:pPr>
      <w:r w:rsidRPr="00D23B84">
        <w:rPr>
          <w:rStyle w:val="FontStyle50"/>
          <w:szCs w:val="26"/>
        </w:rPr>
        <w:t>заявление родителей (законных представителей) о приеме;</w:t>
      </w:r>
    </w:p>
    <w:p w:rsidR="0061474A" w:rsidRPr="00D23B84" w:rsidRDefault="0061474A" w:rsidP="001E2B38">
      <w:pPr>
        <w:pStyle w:val="Style9"/>
        <w:widowControl/>
        <w:numPr>
          <w:ilvl w:val="0"/>
          <w:numId w:val="3"/>
        </w:numPr>
        <w:tabs>
          <w:tab w:val="left" w:pos="158"/>
        </w:tabs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61474A" w:rsidRPr="00D23B84" w:rsidRDefault="0061474A" w:rsidP="001E2B38">
      <w:pPr>
        <w:pStyle w:val="Style9"/>
        <w:widowControl/>
        <w:numPr>
          <w:ilvl w:val="0"/>
          <w:numId w:val="3"/>
        </w:numPr>
        <w:tabs>
          <w:tab w:val="left" w:pos="158"/>
        </w:tabs>
        <w:ind w:left="709" w:hanging="742"/>
        <w:jc w:val="left"/>
        <w:rPr>
          <w:rStyle w:val="FontStyle50"/>
          <w:szCs w:val="26"/>
        </w:rPr>
      </w:pPr>
      <w:r w:rsidRPr="00D23B84">
        <w:rPr>
          <w:rStyle w:val="FontStyle50"/>
          <w:szCs w:val="26"/>
        </w:rPr>
        <w:t>свидетельство о рождении ребенка (копия);</w:t>
      </w:r>
    </w:p>
    <w:p w:rsidR="0061474A" w:rsidRPr="00D23B84" w:rsidRDefault="0061474A" w:rsidP="001E2B38">
      <w:pPr>
        <w:pStyle w:val="Style9"/>
        <w:widowControl/>
        <w:numPr>
          <w:ilvl w:val="0"/>
          <w:numId w:val="3"/>
        </w:numPr>
        <w:tabs>
          <w:tab w:val="left" w:pos="158"/>
        </w:tabs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документ, удостоверяющий личность родителя (законного представителя) (копия);</w:t>
      </w:r>
    </w:p>
    <w:p w:rsidR="0061474A" w:rsidRPr="00D23B84" w:rsidRDefault="0061474A" w:rsidP="001E2B38">
      <w:pPr>
        <w:pStyle w:val="Style9"/>
        <w:widowControl/>
        <w:numPr>
          <w:ilvl w:val="0"/>
          <w:numId w:val="3"/>
        </w:numPr>
        <w:tabs>
          <w:tab w:val="left" w:pos="158"/>
        </w:tabs>
        <w:spacing w:before="7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 xml:space="preserve">документ, удостоверяющий личность иностранного гражданина и лица без гражданства в Российской Федерации (копия); документ, подтверждающий родство заявителя (или законность представления прав ребенка) (копия); документ, подтверждающий право заявителя на пребывание в Российской Федерации (копия) - </w:t>
      </w:r>
      <w:r w:rsidRPr="00D23B84">
        <w:rPr>
          <w:rStyle w:val="FontStyle50"/>
          <w:szCs w:val="26"/>
          <w:u w:val="single"/>
        </w:rPr>
        <w:t>для детей, являющихся иностранными гражданами или лицами без гражданства</w:t>
      </w:r>
      <w:r w:rsidRPr="00D23B84">
        <w:rPr>
          <w:rStyle w:val="FontStyle50"/>
          <w:szCs w:val="26"/>
        </w:rPr>
        <w:t>;</w:t>
      </w:r>
    </w:p>
    <w:p w:rsidR="0061474A" w:rsidRPr="00D23B84" w:rsidRDefault="0061474A" w:rsidP="001E2B38">
      <w:pPr>
        <w:pStyle w:val="Style9"/>
        <w:widowControl/>
        <w:numPr>
          <w:ilvl w:val="0"/>
          <w:numId w:val="3"/>
        </w:numPr>
        <w:tabs>
          <w:tab w:val="left" w:pos="158"/>
        </w:tabs>
        <w:spacing w:before="14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- </w:t>
      </w:r>
      <w:r w:rsidRPr="00D23B84">
        <w:rPr>
          <w:rStyle w:val="FontStyle50"/>
          <w:szCs w:val="26"/>
          <w:u w:val="single"/>
        </w:rPr>
        <w:t>для детей, проживающих на закрепленной территории</w:t>
      </w:r>
      <w:r w:rsidRPr="00D23B84">
        <w:rPr>
          <w:rStyle w:val="FontStyle50"/>
          <w:szCs w:val="26"/>
        </w:rPr>
        <w:t>;</w:t>
      </w:r>
    </w:p>
    <w:p w:rsidR="0061474A" w:rsidRPr="00D23B84" w:rsidRDefault="0061474A" w:rsidP="001E2B38">
      <w:pPr>
        <w:pStyle w:val="Style9"/>
        <w:widowControl/>
        <w:numPr>
          <w:ilvl w:val="0"/>
          <w:numId w:val="3"/>
        </w:numPr>
        <w:tabs>
          <w:tab w:val="left" w:pos="158"/>
        </w:tabs>
        <w:spacing w:before="14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договор об образовании по образовательным программам дошкольного образования между родителями (законными представителями) и МБДОУ;</w:t>
      </w:r>
    </w:p>
    <w:p w:rsidR="0061474A" w:rsidRPr="00D23B84" w:rsidRDefault="0061474A" w:rsidP="001E2B38">
      <w:pPr>
        <w:pStyle w:val="Style9"/>
        <w:widowControl/>
        <w:numPr>
          <w:ilvl w:val="0"/>
          <w:numId w:val="3"/>
        </w:numPr>
        <w:tabs>
          <w:tab w:val="left" w:pos="158"/>
        </w:tabs>
        <w:spacing w:before="14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 xml:space="preserve">согласие родителей (законных представителей) на обучение по адаптированной образовательной программе дошкольного образования и рекомендаций психолого-медико-педагогической комиссии - </w:t>
      </w:r>
      <w:r w:rsidRPr="00D23B84">
        <w:rPr>
          <w:rStyle w:val="FontStyle50"/>
          <w:szCs w:val="26"/>
          <w:u w:val="single"/>
        </w:rPr>
        <w:t>для детей с ограниченными возможностями здоровья</w:t>
      </w:r>
      <w:r w:rsidRPr="00D23B84">
        <w:rPr>
          <w:rStyle w:val="FontStyle50"/>
          <w:szCs w:val="26"/>
        </w:rPr>
        <w:t>:</w:t>
      </w:r>
    </w:p>
    <w:p w:rsidR="0061474A" w:rsidRPr="00D23B84" w:rsidRDefault="0061474A" w:rsidP="001E2B38">
      <w:pPr>
        <w:pStyle w:val="Style9"/>
        <w:widowControl/>
        <w:numPr>
          <w:ilvl w:val="0"/>
          <w:numId w:val="4"/>
        </w:numPr>
        <w:tabs>
          <w:tab w:val="left" w:pos="158"/>
        </w:tabs>
        <w:spacing w:before="14"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иные документы, представленные родителями (законными представителями) воспитанника (копия полиса обязательного медицинского страхования ребенка, копия страхового свидетельства обязательного пенсионного страхования ребенка). Перечень документов, представленных родителями (законными представителями) дополнительно, вносится ими собственноручно в заявление о приеме</w:t>
      </w:r>
      <w:r w:rsidRPr="00D23B84">
        <w:rPr>
          <w:rStyle w:val="FontStyle46"/>
          <w:iCs/>
          <w:sz w:val="24"/>
        </w:rPr>
        <w:t>.</w:t>
      </w:r>
      <w:r w:rsidRPr="00882EA8">
        <w:rPr>
          <w:rStyle w:val="FontStyle46"/>
          <w:iCs/>
          <w:sz w:val="24"/>
        </w:rPr>
        <w:t xml:space="preserve"> </w:t>
      </w:r>
      <w:r w:rsidRPr="00D23B84">
        <w:rPr>
          <w:rStyle w:val="FontStyle50"/>
          <w:szCs w:val="26"/>
        </w:rPr>
        <w:t>Представленные копии документов заверяются подписью заведующего МБДОУ и печатью МБДОУ.</w:t>
      </w:r>
    </w:p>
    <w:p w:rsidR="0061474A" w:rsidRPr="00D23B84" w:rsidRDefault="0061474A" w:rsidP="001E2B38">
      <w:pPr>
        <w:pStyle w:val="Style9"/>
        <w:widowControl/>
        <w:numPr>
          <w:ilvl w:val="0"/>
          <w:numId w:val="4"/>
        </w:numPr>
        <w:tabs>
          <w:tab w:val="left" w:pos="490"/>
        </w:tabs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При формировании личного дела воспитанника вкладывать в него документы (или заверенные копии документов), не обозначенные в п. 3.2 Порядка, запрещено.</w:t>
      </w:r>
    </w:p>
    <w:p w:rsidR="0061474A" w:rsidRPr="00D23B84" w:rsidRDefault="0061474A" w:rsidP="001E2B38">
      <w:pPr>
        <w:pStyle w:val="Style9"/>
        <w:widowControl/>
        <w:numPr>
          <w:ilvl w:val="0"/>
          <w:numId w:val="4"/>
        </w:numPr>
        <w:tabs>
          <w:tab w:val="left" w:pos="490"/>
        </w:tabs>
        <w:spacing w:line="317" w:lineRule="exact"/>
        <w:ind w:left="709" w:hanging="742"/>
        <w:jc w:val="left"/>
        <w:rPr>
          <w:rStyle w:val="FontStyle50"/>
          <w:szCs w:val="26"/>
        </w:rPr>
      </w:pPr>
      <w:r w:rsidRPr="00D23B84">
        <w:rPr>
          <w:rStyle w:val="FontStyle50"/>
          <w:szCs w:val="26"/>
        </w:rPr>
        <w:t>Личное дело содержит опись документов.</w:t>
      </w:r>
    </w:p>
    <w:p w:rsidR="0061474A" w:rsidRPr="00D23B84" w:rsidRDefault="0061474A" w:rsidP="001E2B38">
      <w:pPr>
        <w:pStyle w:val="Style8"/>
        <w:widowControl/>
        <w:spacing w:line="240" w:lineRule="exact"/>
        <w:ind w:left="709" w:hanging="742"/>
      </w:pPr>
    </w:p>
    <w:p w:rsidR="0061474A" w:rsidRPr="00D23B84" w:rsidRDefault="0061474A" w:rsidP="001E2B38">
      <w:pPr>
        <w:pStyle w:val="Style8"/>
        <w:widowControl/>
        <w:spacing w:line="240" w:lineRule="auto"/>
        <w:ind w:left="709" w:hanging="742"/>
        <w:rPr>
          <w:rStyle w:val="FontStyle49"/>
          <w:bCs/>
          <w:sz w:val="24"/>
        </w:rPr>
      </w:pPr>
      <w:r w:rsidRPr="00D23B84">
        <w:rPr>
          <w:rStyle w:val="FontStyle49"/>
          <w:bCs/>
          <w:sz w:val="24"/>
        </w:rPr>
        <w:t xml:space="preserve">4. Оформление личного дела воспитанника при поступлении </w:t>
      </w:r>
    </w:p>
    <w:p w:rsidR="0061474A" w:rsidRPr="00D23B84" w:rsidRDefault="0061474A" w:rsidP="001E2B38">
      <w:pPr>
        <w:pStyle w:val="Style8"/>
        <w:widowControl/>
        <w:spacing w:line="240" w:lineRule="auto"/>
        <w:ind w:left="709" w:hanging="742"/>
        <w:rPr>
          <w:rStyle w:val="FontStyle49"/>
          <w:bCs/>
          <w:sz w:val="24"/>
        </w:rPr>
      </w:pPr>
      <w:r w:rsidRPr="00D23B84">
        <w:rPr>
          <w:rStyle w:val="FontStyle49"/>
          <w:bCs/>
          <w:sz w:val="24"/>
        </w:rPr>
        <w:t xml:space="preserve">в МБДОУ  из другой организации, </w:t>
      </w:r>
    </w:p>
    <w:p w:rsidR="0061474A" w:rsidRPr="00D23B84" w:rsidRDefault="0061474A" w:rsidP="001E2B38">
      <w:pPr>
        <w:pStyle w:val="Style8"/>
        <w:widowControl/>
        <w:spacing w:line="240" w:lineRule="auto"/>
        <w:ind w:left="709" w:hanging="742"/>
        <w:rPr>
          <w:rStyle w:val="FontStyle49"/>
          <w:bCs/>
          <w:sz w:val="24"/>
        </w:rPr>
      </w:pPr>
      <w:r w:rsidRPr="00D23B84">
        <w:rPr>
          <w:rStyle w:val="FontStyle49"/>
          <w:bCs/>
          <w:sz w:val="24"/>
        </w:rPr>
        <w:t>осуществляющей образовательную деятельность.</w:t>
      </w:r>
    </w:p>
    <w:p w:rsidR="0061474A" w:rsidRPr="00D23B84" w:rsidRDefault="0061474A" w:rsidP="001E2B38">
      <w:pPr>
        <w:pStyle w:val="Style8"/>
        <w:widowControl/>
        <w:spacing w:line="240" w:lineRule="auto"/>
        <w:ind w:left="709" w:hanging="742"/>
        <w:rPr>
          <w:rStyle w:val="FontStyle49"/>
          <w:bCs/>
          <w:sz w:val="24"/>
        </w:rPr>
      </w:pPr>
    </w:p>
    <w:p w:rsidR="0061474A" w:rsidRPr="00D23B84" w:rsidRDefault="0061474A" w:rsidP="001E2B38">
      <w:pPr>
        <w:pStyle w:val="Style7"/>
        <w:widowControl/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4.1.    На   воспитанников,    ранее    посещавших   другую    организацию, осуществляющую образовательную деятельность, и зачисленных в МБДОУ, продолжается ведение личного дела. Личное дело представляют в МБДОУ родители (законные представители) воспитанника.</w:t>
      </w:r>
    </w:p>
    <w:p w:rsidR="0061474A" w:rsidRPr="00D23B84" w:rsidRDefault="0061474A" w:rsidP="001E2B38">
      <w:pPr>
        <w:pStyle w:val="Style7"/>
        <w:widowControl/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 xml:space="preserve"> 4.2.  В личное дело воспитанника вкладываются следующие документы:</w:t>
      </w:r>
    </w:p>
    <w:p w:rsidR="0061474A" w:rsidRPr="00D23B84" w:rsidRDefault="0061474A" w:rsidP="001E2B38">
      <w:pPr>
        <w:pStyle w:val="Style9"/>
        <w:widowControl/>
        <w:numPr>
          <w:ilvl w:val="0"/>
          <w:numId w:val="5"/>
        </w:numPr>
        <w:tabs>
          <w:tab w:val="left" w:pos="194"/>
        </w:tabs>
        <w:spacing w:before="7" w:line="317" w:lineRule="exact"/>
        <w:ind w:left="709" w:hanging="742"/>
        <w:jc w:val="left"/>
        <w:rPr>
          <w:rStyle w:val="FontStyle50"/>
          <w:szCs w:val="26"/>
        </w:rPr>
      </w:pPr>
      <w:r w:rsidRPr="00D23B84">
        <w:rPr>
          <w:rStyle w:val="FontStyle50"/>
          <w:szCs w:val="26"/>
        </w:rPr>
        <w:t>заявление родителей (законных представителей) о приеме;</w:t>
      </w:r>
    </w:p>
    <w:p w:rsidR="0061474A" w:rsidRPr="00D23B84" w:rsidRDefault="0061474A" w:rsidP="001E2B38">
      <w:pPr>
        <w:pStyle w:val="Style9"/>
        <w:widowControl/>
        <w:numPr>
          <w:ilvl w:val="0"/>
          <w:numId w:val="5"/>
        </w:numPr>
        <w:tabs>
          <w:tab w:val="left" w:pos="194"/>
        </w:tabs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согласие родителей (законных представителей) воспитанника на обработку их персональных данных и персональных данных ребенка;</w:t>
      </w:r>
    </w:p>
    <w:p w:rsidR="0061474A" w:rsidRPr="00D23B84" w:rsidRDefault="0061474A" w:rsidP="001E2B38">
      <w:pPr>
        <w:widowControl/>
        <w:ind w:left="709" w:hanging="742"/>
      </w:pPr>
    </w:p>
    <w:p w:rsidR="0061474A" w:rsidRPr="00D23B84" w:rsidRDefault="0061474A" w:rsidP="001E2B38">
      <w:pPr>
        <w:pStyle w:val="Style9"/>
        <w:widowControl/>
        <w:numPr>
          <w:ilvl w:val="0"/>
          <w:numId w:val="6"/>
        </w:numPr>
        <w:tabs>
          <w:tab w:val="left" w:pos="245"/>
        </w:tabs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детей, проживающих на закрепленной территории);</w:t>
      </w:r>
    </w:p>
    <w:p w:rsidR="0061474A" w:rsidRPr="00D23B84" w:rsidRDefault="0061474A" w:rsidP="001E2B38">
      <w:pPr>
        <w:pStyle w:val="Style9"/>
        <w:widowControl/>
        <w:numPr>
          <w:ilvl w:val="0"/>
          <w:numId w:val="6"/>
        </w:numPr>
        <w:tabs>
          <w:tab w:val="left" w:pos="245"/>
        </w:tabs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иные документы, обозначенные в п.3.2 настоящего Порядка (в случае их отсутствия в личном деле).</w:t>
      </w:r>
    </w:p>
    <w:p w:rsidR="0061474A" w:rsidRPr="00D23B84" w:rsidRDefault="0061474A" w:rsidP="001E2B38">
      <w:pPr>
        <w:widowControl/>
        <w:ind w:left="709" w:hanging="742"/>
      </w:pPr>
    </w:p>
    <w:p w:rsidR="0061474A" w:rsidRPr="00D23B84" w:rsidRDefault="0061474A" w:rsidP="001E2B38">
      <w:pPr>
        <w:pStyle w:val="Style9"/>
        <w:widowControl/>
        <w:numPr>
          <w:ilvl w:val="0"/>
          <w:numId w:val="7"/>
        </w:numPr>
        <w:tabs>
          <w:tab w:val="left" w:pos="576"/>
        </w:tabs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Представленные копии документов заверяются подписью заведующего МБДОУ и печатью МБДОУ.</w:t>
      </w:r>
    </w:p>
    <w:p w:rsidR="0061474A" w:rsidRPr="00D23B84" w:rsidRDefault="0061474A" w:rsidP="001E2B38">
      <w:pPr>
        <w:pStyle w:val="Style9"/>
        <w:widowControl/>
        <w:numPr>
          <w:ilvl w:val="0"/>
          <w:numId w:val="7"/>
        </w:numPr>
        <w:tabs>
          <w:tab w:val="left" w:pos="576"/>
        </w:tabs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В случае, если родителями (законными представителями) ребенка не представлено личное дело, МБДОУ оформляет личное дело в соответствии с правилами, установленными в разделе 3 настоящего Порядка.</w:t>
      </w:r>
    </w:p>
    <w:p w:rsidR="0061474A" w:rsidRPr="00D23B84" w:rsidRDefault="0061474A" w:rsidP="001E2B38">
      <w:pPr>
        <w:pStyle w:val="Style9"/>
        <w:widowControl/>
        <w:tabs>
          <w:tab w:val="left" w:pos="576"/>
        </w:tabs>
        <w:spacing w:line="317" w:lineRule="exact"/>
        <w:ind w:left="709"/>
        <w:rPr>
          <w:rStyle w:val="FontStyle50"/>
          <w:szCs w:val="26"/>
        </w:rPr>
      </w:pPr>
    </w:p>
    <w:p w:rsidR="0061474A" w:rsidRPr="00D23B84" w:rsidRDefault="0061474A" w:rsidP="001E2B38">
      <w:pPr>
        <w:pStyle w:val="Style8"/>
        <w:widowControl/>
        <w:spacing w:before="65" w:line="317" w:lineRule="exact"/>
        <w:ind w:left="709" w:hanging="742"/>
        <w:rPr>
          <w:rStyle w:val="FontStyle49"/>
          <w:bCs/>
          <w:sz w:val="24"/>
        </w:rPr>
      </w:pPr>
      <w:r w:rsidRPr="00D23B84">
        <w:rPr>
          <w:rStyle w:val="FontStyle49"/>
          <w:bCs/>
          <w:sz w:val="24"/>
        </w:rPr>
        <w:t>5. Ведение личного дела</w:t>
      </w:r>
    </w:p>
    <w:p w:rsidR="0061474A" w:rsidRPr="00D23B84" w:rsidRDefault="0061474A" w:rsidP="001E2B38">
      <w:pPr>
        <w:pStyle w:val="Style7"/>
        <w:widowControl/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5.1.  Личное дело имеет номер, соответствующий номеру в книге учета движения воспитанников. Номер на личное дело проставляет заведующий .</w:t>
      </w:r>
    </w:p>
    <w:p w:rsidR="0061474A" w:rsidRPr="00D23B84" w:rsidRDefault="0061474A" w:rsidP="001E2B38">
      <w:pPr>
        <w:pStyle w:val="Style7"/>
        <w:widowControl/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 xml:space="preserve"> 5.2. Формирование личного дела воспитанника осуществляет заведующий. </w:t>
      </w:r>
    </w:p>
    <w:p w:rsidR="0061474A" w:rsidRPr="00D23B84" w:rsidRDefault="0061474A" w:rsidP="001E2B38">
      <w:pPr>
        <w:pStyle w:val="Style7"/>
        <w:widowControl/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5.3.  В течение учебного года в личное дело воспитанника могут дополнительно вкладываться документы (их копии):</w:t>
      </w:r>
    </w:p>
    <w:p w:rsidR="0061474A" w:rsidRPr="00D23B84" w:rsidRDefault="0061474A" w:rsidP="001E2B38">
      <w:pPr>
        <w:pStyle w:val="Style7"/>
        <w:widowControl/>
        <w:spacing w:line="317" w:lineRule="exact"/>
        <w:ind w:left="687"/>
        <w:rPr>
          <w:rStyle w:val="FontStyle50"/>
          <w:szCs w:val="26"/>
        </w:rPr>
      </w:pPr>
      <w:r w:rsidRPr="00D23B84">
        <w:rPr>
          <w:rStyle w:val="FontStyle50"/>
          <w:szCs w:val="26"/>
        </w:rPr>
        <w:t>-дополнительное соглашение (дополнительные соглашения) к договору;</w:t>
      </w:r>
    </w:p>
    <w:p w:rsidR="0061474A" w:rsidRPr="00D23B84" w:rsidRDefault="0061474A" w:rsidP="001E2B38">
      <w:pPr>
        <w:pStyle w:val="Style7"/>
        <w:widowControl/>
        <w:spacing w:line="317" w:lineRule="exact"/>
        <w:ind w:left="687"/>
        <w:rPr>
          <w:rStyle w:val="FontStyle50"/>
          <w:szCs w:val="26"/>
        </w:rPr>
      </w:pPr>
    </w:p>
    <w:p w:rsidR="0061474A" w:rsidRPr="00D23B84" w:rsidRDefault="0061474A" w:rsidP="001E2B38">
      <w:pPr>
        <w:pStyle w:val="Style8"/>
        <w:widowControl/>
        <w:spacing w:before="91"/>
        <w:jc w:val="left"/>
        <w:rPr>
          <w:rStyle w:val="FontStyle49"/>
          <w:bCs/>
          <w:sz w:val="24"/>
        </w:rPr>
      </w:pPr>
      <w:r w:rsidRPr="00D23B84">
        <w:rPr>
          <w:rStyle w:val="FontStyle49"/>
          <w:bCs/>
          <w:sz w:val="24"/>
        </w:rPr>
        <w:t>6. Хранение личных дел воспитанников.</w:t>
      </w:r>
    </w:p>
    <w:p w:rsidR="0061474A" w:rsidRPr="00D23B84" w:rsidRDefault="0061474A" w:rsidP="001E2B38">
      <w:pPr>
        <w:pStyle w:val="Style13"/>
        <w:widowControl/>
        <w:numPr>
          <w:ilvl w:val="0"/>
          <w:numId w:val="8"/>
        </w:numPr>
        <w:tabs>
          <w:tab w:val="left" w:pos="475"/>
        </w:tabs>
        <w:ind w:left="709" w:hanging="742"/>
        <w:jc w:val="left"/>
        <w:rPr>
          <w:rStyle w:val="FontStyle50"/>
          <w:szCs w:val="26"/>
        </w:rPr>
      </w:pPr>
      <w:r w:rsidRPr="00D23B84">
        <w:rPr>
          <w:rStyle w:val="FontStyle50"/>
          <w:szCs w:val="26"/>
        </w:rPr>
        <w:t>Личные дела воспитанников  формируются в одну папку.</w:t>
      </w:r>
    </w:p>
    <w:p w:rsidR="0061474A" w:rsidRPr="00D23B84" w:rsidRDefault="0061474A" w:rsidP="001E2B38">
      <w:pPr>
        <w:pStyle w:val="Style13"/>
        <w:widowControl/>
        <w:numPr>
          <w:ilvl w:val="0"/>
          <w:numId w:val="8"/>
        </w:numPr>
        <w:tabs>
          <w:tab w:val="left" w:pos="475"/>
        </w:tabs>
        <w:ind w:left="709" w:hanging="742"/>
        <w:jc w:val="left"/>
        <w:rPr>
          <w:rStyle w:val="FontStyle50"/>
          <w:szCs w:val="26"/>
        </w:rPr>
      </w:pPr>
      <w:r w:rsidRPr="00D23B84">
        <w:rPr>
          <w:rStyle w:val="FontStyle50"/>
          <w:szCs w:val="26"/>
        </w:rPr>
        <w:t>Папки с личными делами хранятся в кабинете заведующего МБДОУ.</w:t>
      </w:r>
    </w:p>
    <w:p w:rsidR="0061474A" w:rsidRPr="00D23B84" w:rsidRDefault="0061474A" w:rsidP="001E2B38">
      <w:pPr>
        <w:pStyle w:val="Style13"/>
        <w:widowControl/>
        <w:numPr>
          <w:ilvl w:val="0"/>
          <w:numId w:val="8"/>
        </w:numPr>
        <w:tabs>
          <w:tab w:val="left" w:pos="475"/>
        </w:tabs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Выдача личных дел воспитателю для работы осуществляется заведующим МБДОУ.</w:t>
      </w:r>
    </w:p>
    <w:p w:rsidR="0061474A" w:rsidRPr="00D23B84" w:rsidRDefault="0061474A" w:rsidP="001E2B38">
      <w:pPr>
        <w:pStyle w:val="Style18"/>
        <w:widowControl/>
        <w:spacing w:line="240" w:lineRule="exact"/>
        <w:ind w:left="709" w:hanging="742"/>
        <w:jc w:val="center"/>
      </w:pPr>
    </w:p>
    <w:p w:rsidR="0061474A" w:rsidRPr="00D23B84" w:rsidRDefault="0061474A" w:rsidP="001E2B38">
      <w:pPr>
        <w:pStyle w:val="Style18"/>
        <w:widowControl/>
        <w:ind w:left="709" w:hanging="742"/>
        <w:jc w:val="center"/>
        <w:rPr>
          <w:rStyle w:val="FontStyle49"/>
          <w:bCs/>
          <w:sz w:val="24"/>
        </w:rPr>
      </w:pPr>
      <w:r w:rsidRPr="00D23B84">
        <w:rPr>
          <w:rStyle w:val="FontStyle49"/>
          <w:bCs/>
          <w:sz w:val="24"/>
        </w:rPr>
        <w:t xml:space="preserve">7. Порядок выдачи личных дел воспитанников </w:t>
      </w:r>
    </w:p>
    <w:p w:rsidR="0061474A" w:rsidRPr="00D23B84" w:rsidRDefault="0061474A" w:rsidP="001E2B38">
      <w:pPr>
        <w:pStyle w:val="Style18"/>
        <w:widowControl/>
        <w:ind w:left="709" w:hanging="742"/>
        <w:jc w:val="center"/>
        <w:rPr>
          <w:rStyle w:val="FontStyle49"/>
          <w:bCs/>
          <w:sz w:val="24"/>
        </w:rPr>
      </w:pPr>
      <w:r w:rsidRPr="00D23B84">
        <w:rPr>
          <w:rStyle w:val="FontStyle49"/>
          <w:bCs/>
          <w:sz w:val="24"/>
        </w:rPr>
        <w:t>при выбытии из МБДОУ.</w:t>
      </w:r>
    </w:p>
    <w:p w:rsidR="0061474A" w:rsidRPr="00D23B84" w:rsidRDefault="0061474A" w:rsidP="001E2B38">
      <w:pPr>
        <w:pStyle w:val="Style13"/>
        <w:widowControl/>
        <w:tabs>
          <w:tab w:val="left" w:pos="490"/>
        </w:tabs>
        <w:spacing w:line="317" w:lineRule="exact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7.1.</w:t>
      </w:r>
      <w:r w:rsidRPr="00D23B84">
        <w:rPr>
          <w:rStyle w:val="FontStyle50"/>
          <w:szCs w:val="26"/>
        </w:rPr>
        <w:tab/>
        <w:t>Выдача личного дела родителям воспитанника производится заведующим</w:t>
      </w:r>
      <w:r w:rsidRPr="00D23B84">
        <w:rPr>
          <w:rStyle w:val="FontStyle50"/>
          <w:szCs w:val="26"/>
        </w:rPr>
        <w:br/>
        <w:t>МБДОУ после издания приказа МБДОУ об отчислении воспитанника.</w:t>
      </w:r>
    </w:p>
    <w:p w:rsidR="0061474A" w:rsidRPr="00D23B84" w:rsidRDefault="0061474A" w:rsidP="001E2B38">
      <w:pPr>
        <w:pStyle w:val="Style13"/>
        <w:widowControl/>
        <w:tabs>
          <w:tab w:val="left" w:pos="698"/>
        </w:tabs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7.2.</w:t>
      </w:r>
      <w:r w:rsidRPr="00D23B84">
        <w:rPr>
          <w:rStyle w:val="FontStyle50"/>
          <w:szCs w:val="26"/>
        </w:rPr>
        <w:tab/>
        <w:t>При выдаче личного дела заведующий МБДОУ делает отметку о выдаче</w:t>
      </w:r>
      <w:r w:rsidRPr="00D23B84">
        <w:rPr>
          <w:rStyle w:val="FontStyle50"/>
          <w:szCs w:val="26"/>
        </w:rPr>
        <w:br/>
        <w:t>личного дела в книге учета движения детей.</w:t>
      </w:r>
    </w:p>
    <w:p w:rsidR="0061474A" w:rsidRDefault="0061474A" w:rsidP="001E2B38">
      <w:pPr>
        <w:pStyle w:val="Style13"/>
        <w:widowControl/>
        <w:tabs>
          <w:tab w:val="left" w:pos="562"/>
        </w:tabs>
        <w:spacing w:before="7"/>
        <w:ind w:left="709" w:hanging="742"/>
        <w:rPr>
          <w:rStyle w:val="FontStyle50"/>
          <w:szCs w:val="26"/>
        </w:rPr>
      </w:pPr>
      <w:r w:rsidRPr="00D23B84">
        <w:rPr>
          <w:rStyle w:val="FontStyle50"/>
          <w:szCs w:val="26"/>
        </w:rPr>
        <w:t>7.3.</w:t>
      </w:r>
      <w:r w:rsidRPr="00D23B84">
        <w:rPr>
          <w:rStyle w:val="FontStyle50"/>
          <w:szCs w:val="26"/>
        </w:rPr>
        <w:tab/>
        <w:t>Личные дела воспитанников, завершивших дошкольное образование, а</w:t>
      </w:r>
      <w:r w:rsidRPr="00D23B84">
        <w:rPr>
          <w:rStyle w:val="FontStyle50"/>
          <w:szCs w:val="26"/>
        </w:rPr>
        <w:br/>
        <w:t>также личные дела, не затребованные родителями (законными</w:t>
      </w:r>
      <w:r w:rsidRPr="00D23B84">
        <w:rPr>
          <w:rStyle w:val="FontStyle50"/>
          <w:szCs w:val="26"/>
        </w:rPr>
        <w:br/>
        <w:t xml:space="preserve">представителями) воспитанников, хранятся в </w:t>
      </w:r>
      <w:r>
        <w:rPr>
          <w:rStyle w:val="FontStyle50"/>
          <w:szCs w:val="26"/>
        </w:rPr>
        <w:t>МБДОУ.</w:t>
      </w:r>
    </w:p>
    <w:p w:rsidR="0061474A" w:rsidRDefault="0061474A" w:rsidP="001E2B38">
      <w:pPr>
        <w:pStyle w:val="Style13"/>
        <w:widowControl/>
        <w:tabs>
          <w:tab w:val="left" w:pos="562"/>
        </w:tabs>
        <w:spacing w:before="7"/>
        <w:ind w:left="709" w:hanging="742"/>
        <w:rPr>
          <w:rStyle w:val="FontStyle50"/>
          <w:szCs w:val="26"/>
        </w:rPr>
      </w:pPr>
    </w:p>
    <w:p w:rsidR="0061474A" w:rsidRDefault="0061474A" w:rsidP="001E2B38">
      <w:pPr>
        <w:pStyle w:val="Style13"/>
        <w:widowControl/>
        <w:tabs>
          <w:tab w:val="left" w:pos="562"/>
        </w:tabs>
        <w:spacing w:before="7"/>
        <w:ind w:left="709" w:hanging="742"/>
        <w:rPr>
          <w:rStyle w:val="FontStyle50"/>
          <w:szCs w:val="26"/>
        </w:rPr>
      </w:pPr>
    </w:p>
    <w:p w:rsidR="0061474A" w:rsidRDefault="0061474A"/>
    <w:sectPr w:rsidR="0061474A" w:rsidSect="00D74E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6005A4C"/>
    <w:lvl w:ilvl="0">
      <w:numFmt w:val="bullet"/>
      <w:lvlText w:val="*"/>
      <w:lvlJc w:val="left"/>
    </w:lvl>
  </w:abstractNum>
  <w:abstractNum w:abstractNumId="1">
    <w:nsid w:val="13CA5000"/>
    <w:multiLevelType w:val="singleLevel"/>
    <w:tmpl w:val="86ACE6FE"/>
    <w:lvl w:ilvl="0">
      <w:start w:val="3"/>
      <w:numFmt w:val="decimal"/>
      <w:lvlText w:val="4.%1."/>
      <w:legacy w:legacy="1" w:legacySpace="0" w:legacyIndent="576"/>
      <w:lvlJc w:val="left"/>
      <w:rPr>
        <w:rFonts w:ascii="Times New Roman" w:hAnsi="Times New Roman" w:cs="Times New Roman" w:hint="default"/>
      </w:rPr>
    </w:lvl>
  </w:abstractNum>
  <w:abstractNum w:abstractNumId="2">
    <w:nsid w:val="19CA237A"/>
    <w:multiLevelType w:val="singleLevel"/>
    <w:tmpl w:val="73167B3A"/>
    <w:lvl w:ilvl="0">
      <w:start w:val="1"/>
      <w:numFmt w:val="decimal"/>
      <w:lvlText w:val="6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3">
    <w:nsid w:val="291E2078"/>
    <w:multiLevelType w:val="singleLevel"/>
    <w:tmpl w:val="478C5674"/>
    <w:lvl w:ilvl="0">
      <w:start w:val="1"/>
      <w:numFmt w:val="decimal"/>
      <w:lvlText w:val="2.%1."/>
      <w:legacy w:legacy="1" w:legacySpace="0" w:legacyIndent="598"/>
      <w:lvlJc w:val="left"/>
      <w:rPr>
        <w:rFonts w:ascii="Times New Roman" w:hAnsi="Times New Roman" w:cs="Times New Roman" w:hint="default"/>
      </w:rPr>
    </w:lvl>
  </w:abstractNum>
  <w:abstractNum w:abstractNumId="4">
    <w:nsid w:val="797710F6"/>
    <w:multiLevelType w:val="singleLevel"/>
    <w:tmpl w:val="A74C9D32"/>
    <w:lvl w:ilvl="0">
      <w:start w:val="3"/>
      <w:numFmt w:val="decimal"/>
      <w:lvlText w:val="3.%1."/>
      <w:legacy w:legacy="1" w:legacySpace="0" w:legacyIndent="490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223"/>
        <w:lvlJc w:val="left"/>
        <w:rPr>
          <w:rFonts w:ascii="Times New Roman" w:hAnsi="Times New Roman" w:hint="default"/>
        </w:rPr>
      </w:lvl>
    </w:lvlOverride>
  </w:num>
  <w:num w:numId="2">
    <w:abstractNumId w:val="3"/>
  </w:num>
  <w:num w:numId="3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4">
    <w:abstractNumId w:val="4"/>
  </w:num>
  <w:num w:numId="5">
    <w:abstractNumId w:val="0"/>
    <w:lvlOverride w:ilvl="0">
      <w:lvl w:ilvl="0">
        <w:numFmt w:val="bullet"/>
        <w:lvlText w:val="-"/>
        <w:legacy w:legacy="1" w:legacySpace="0" w:legacyIndent="194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245"/>
        <w:lvlJc w:val="left"/>
        <w:rPr>
          <w:rFonts w:ascii="Times New Roman" w:hAnsi="Times New Roman" w:hint="default"/>
        </w:rPr>
      </w:lvl>
    </w:lvlOverride>
  </w:num>
  <w:num w:numId="7">
    <w:abstractNumId w:val="1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31D2E"/>
    <w:rsid w:val="000450D7"/>
    <w:rsid w:val="000554F4"/>
    <w:rsid w:val="001304A2"/>
    <w:rsid w:val="001E2B38"/>
    <w:rsid w:val="00307B28"/>
    <w:rsid w:val="003E6D7A"/>
    <w:rsid w:val="004552F2"/>
    <w:rsid w:val="00494B29"/>
    <w:rsid w:val="00534273"/>
    <w:rsid w:val="005A35BB"/>
    <w:rsid w:val="0061474A"/>
    <w:rsid w:val="00705876"/>
    <w:rsid w:val="00715A54"/>
    <w:rsid w:val="00880C3C"/>
    <w:rsid w:val="00882EA8"/>
    <w:rsid w:val="00952ADC"/>
    <w:rsid w:val="00A147B7"/>
    <w:rsid w:val="00A31D2E"/>
    <w:rsid w:val="00B01782"/>
    <w:rsid w:val="00D05067"/>
    <w:rsid w:val="00D23B84"/>
    <w:rsid w:val="00D74ED6"/>
    <w:rsid w:val="00E05B45"/>
    <w:rsid w:val="00E608B8"/>
    <w:rsid w:val="00F1298C"/>
    <w:rsid w:val="00F177B1"/>
    <w:rsid w:val="00F52F6B"/>
    <w:rsid w:val="00F769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2B38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7">
    <w:name w:val="Style7"/>
    <w:basedOn w:val="Normal"/>
    <w:uiPriority w:val="99"/>
    <w:rsid w:val="001E2B38"/>
    <w:pPr>
      <w:spacing w:line="324" w:lineRule="exact"/>
    </w:pPr>
  </w:style>
  <w:style w:type="paragraph" w:customStyle="1" w:styleId="Style8">
    <w:name w:val="Style8"/>
    <w:basedOn w:val="Normal"/>
    <w:uiPriority w:val="99"/>
    <w:rsid w:val="001E2B38"/>
    <w:pPr>
      <w:spacing w:line="324" w:lineRule="exact"/>
      <w:jc w:val="center"/>
    </w:pPr>
  </w:style>
  <w:style w:type="paragraph" w:customStyle="1" w:styleId="Style9">
    <w:name w:val="Style9"/>
    <w:basedOn w:val="Normal"/>
    <w:uiPriority w:val="99"/>
    <w:rsid w:val="001E2B38"/>
    <w:pPr>
      <w:spacing w:line="324" w:lineRule="exact"/>
      <w:jc w:val="both"/>
    </w:pPr>
  </w:style>
  <w:style w:type="paragraph" w:customStyle="1" w:styleId="Style13">
    <w:name w:val="Style13"/>
    <w:basedOn w:val="Normal"/>
    <w:uiPriority w:val="99"/>
    <w:rsid w:val="001E2B38"/>
    <w:pPr>
      <w:spacing w:line="324" w:lineRule="exact"/>
      <w:jc w:val="both"/>
    </w:pPr>
  </w:style>
  <w:style w:type="paragraph" w:customStyle="1" w:styleId="Style18">
    <w:name w:val="Style18"/>
    <w:basedOn w:val="Normal"/>
    <w:uiPriority w:val="99"/>
    <w:rsid w:val="001E2B38"/>
    <w:pPr>
      <w:jc w:val="both"/>
    </w:pPr>
  </w:style>
  <w:style w:type="character" w:customStyle="1" w:styleId="FontStyle46">
    <w:name w:val="Font Style46"/>
    <w:uiPriority w:val="99"/>
    <w:rsid w:val="001E2B38"/>
    <w:rPr>
      <w:rFonts w:ascii="Times New Roman" w:hAnsi="Times New Roman"/>
      <w:i/>
      <w:sz w:val="26"/>
    </w:rPr>
  </w:style>
  <w:style w:type="character" w:customStyle="1" w:styleId="FontStyle49">
    <w:name w:val="Font Style49"/>
    <w:uiPriority w:val="99"/>
    <w:rsid w:val="001E2B38"/>
    <w:rPr>
      <w:rFonts w:ascii="Times New Roman" w:hAnsi="Times New Roman"/>
      <w:b/>
      <w:sz w:val="26"/>
    </w:rPr>
  </w:style>
  <w:style w:type="character" w:customStyle="1" w:styleId="FontStyle50">
    <w:name w:val="Font Style50"/>
    <w:uiPriority w:val="99"/>
    <w:rsid w:val="001E2B38"/>
    <w:rPr>
      <w:rFonts w:ascii="Times New Roman" w:hAnsi="Times New Roman"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</TotalTime>
  <Pages>4</Pages>
  <Words>1048</Words>
  <Characters>5975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Loner-XP</cp:lastModifiedBy>
  <cp:revision>6</cp:revision>
  <dcterms:created xsi:type="dcterms:W3CDTF">2015-10-20T06:07:00Z</dcterms:created>
  <dcterms:modified xsi:type="dcterms:W3CDTF">2017-04-14T03:05:00Z</dcterms:modified>
</cp:coreProperties>
</file>